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ACD4" w14:textId="71359576" w:rsidR="001A7CC0" w:rsidRDefault="001A7CC0"/>
    <w:tbl>
      <w:tblPr>
        <w:tblStyle w:val="TableGrid"/>
        <w:tblpPr w:leftFromText="180" w:rightFromText="180" w:vertAnchor="text" w:horzAnchor="page" w:tblpX="2530" w:tblpY="2217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  <w:gridCol w:w="2017"/>
      </w:tblGrid>
      <w:tr w:rsidR="00642066" w14:paraId="4968CBA3" w14:textId="77777777" w:rsidTr="41322CD4">
        <w:trPr>
          <w:trHeight w:val="1165"/>
        </w:trPr>
        <w:tc>
          <w:tcPr>
            <w:tcW w:w="2016" w:type="dxa"/>
            <w:shd w:val="clear" w:color="auto" w:fill="C0504D" w:themeFill="accent2"/>
          </w:tcPr>
          <w:p w14:paraId="62B21A8E" w14:textId="18010028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 xml:space="preserve">Week </w:t>
            </w:r>
            <w:r w:rsidR="006303B1">
              <w:rPr>
                <w:b/>
                <w:sz w:val="28"/>
              </w:rPr>
              <w:t>4</w:t>
            </w:r>
          </w:p>
        </w:tc>
        <w:tc>
          <w:tcPr>
            <w:tcW w:w="2016" w:type="dxa"/>
            <w:shd w:val="clear" w:color="auto" w:fill="F79646" w:themeFill="accent6"/>
          </w:tcPr>
          <w:p w14:paraId="65B195BF" w14:textId="7777777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>Dish of the Day</w:t>
            </w:r>
          </w:p>
        </w:tc>
        <w:tc>
          <w:tcPr>
            <w:tcW w:w="2016" w:type="dxa"/>
            <w:shd w:val="clear" w:color="auto" w:fill="F8FC6B"/>
          </w:tcPr>
          <w:p w14:paraId="21F1FA7A" w14:textId="28D7070D" w:rsidR="00642066" w:rsidRPr="001A7CC0" w:rsidRDefault="00642066" w:rsidP="37F85E72">
            <w:pPr>
              <w:jc w:val="center"/>
              <w:rPr>
                <w:b/>
                <w:bCs/>
                <w:sz w:val="28"/>
                <w:szCs w:val="28"/>
              </w:rPr>
            </w:pPr>
            <w:r w:rsidRPr="46309D14">
              <w:rPr>
                <w:b/>
                <w:bCs/>
                <w:sz w:val="28"/>
                <w:szCs w:val="28"/>
              </w:rPr>
              <w:t>Dish of the Day 2</w:t>
            </w:r>
          </w:p>
          <w:p w14:paraId="68CAAA42" w14:textId="78133F6B" w:rsidR="00642066" w:rsidRPr="001A7CC0" w:rsidRDefault="00642066" w:rsidP="37F85E7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7" w:type="dxa"/>
            <w:shd w:val="clear" w:color="auto" w:fill="9BBB59" w:themeFill="accent3"/>
          </w:tcPr>
          <w:p w14:paraId="41F29911" w14:textId="77777777" w:rsidR="00C507C3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Vegetables</w:t>
            </w:r>
          </w:p>
          <w:p w14:paraId="12E6FB05" w14:textId="41CF59CC" w:rsidR="00C507C3" w:rsidRDefault="003725E8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</w:t>
            </w:r>
            <w:r w:rsidR="00C507C3">
              <w:rPr>
                <w:b/>
                <w:sz w:val="28"/>
              </w:rPr>
              <w:t xml:space="preserve"> Salad</w:t>
            </w:r>
          </w:p>
          <w:p w14:paraId="42389A20" w14:textId="77777777" w:rsidR="00642066" w:rsidRDefault="00642066" w:rsidP="00C507C3">
            <w:pPr>
              <w:rPr>
                <w:b/>
                <w:sz w:val="28"/>
              </w:rPr>
            </w:pPr>
          </w:p>
          <w:p w14:paraId="107D9705" w14:textId="77777777" w:rsidR="00C75B99" w:rsidRPr="001A7CC0" w:rsidRDefault="00C75B99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17" w:type="dxa"/>
            <w:shd w:val="clear" w:color="auto" w:fill="4BACC6" w:themeFill="accent5"/>
          </w:tcPr>
          <w:p w14:paraId="3D1742AE" w14:textId="77777777" w:rsidR="00AB294D" w:rsidRDefault="00642066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Potato</w:t>
            </w:r>
            <w:r w:rsidR="00AB294D">
              <w:rPr>
                <w:b/>
                <w:sz w:val="28"/>
              </w:rPr>
              <w:t xml:space="preserve"> </w:t>
            </w:r>
          </w:p>
          <w:p w14:paraId="4065D8F7" w14:textId="77777777" w:rsidR="00AB294D" w:rsidRDefault="00AB294D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 Rice</w:t>
            </w:r>
          </w:p>
        </w:tc>
        <w:tc>
          <w:tcPr>
            <w:tcW w:w="2017" w:type="dxa"/>
            <w:shd w:val="clear" w:color="auto" w:fill="8064A2" w:themeFill="accent4"/>
          </w:tcPr>
          <w:p w14:paraId="1E4147B6" w14:textId="5F5939F7" w:rsidR="00642066" w:rsidRPr="001A7CC0" w:rsidRDefault="00642066" w:rsidP="46309D14">
            <w:pPr>
              <w:jc w:val="center"/>
              <w:rPr>
                <w:b/>
                <w:bCs/>
                <w:sz w:val="28"/>
                <w:szCs w:val="28"/>
              </w:rPr>
            </w:pPr>
            <w:r w:rsidRPr="46309D14">
              <w:rPr>
                <w:b/>
                <w:bCs/>
                <w:sz w:val="28"/>
                <w:szCs w:val="28"/>
              </w:rPr>
              <w:t>Des</w:t>
            </w:r>
            <w:r w:rsidR="002145F7" w:rsidRPr="46309D14">
              <w:rPr>
                <w:b/>
                <w:bCs/>
                <w:sz w:val="28"/>
                <w:szCs w:val="28"/>
              </w:rPr>
              <w:t>s</w:t>
            </w:r>
            <w:r w:rsidRPr="46309D14">
              <w:rPr>
                <w:b/>
                <w:bCs/>
                <w:sz w:val="28"/>
                <w:szCs w:val="28"/>
              </w:rPr>
              <w:t>ert</w:t>
            </w:r>
          </w:p>
        </w:tc>
      </w:tr>
      <w:tr w:rsidR="00642066" w14:paraId="422C7B25" w14:textId="77777777" w:rsidTr="41322CD4">
        <w:trPr>
          <w:trHeight w:val="1090"/>
        </w:trPr>
        <w:tc>
          <w:tcPr>
            <w:tcW w:w="2016" w:type="dxa"/>
            <w:shd w:val="clear" w:color="auto" w:fill="F2DBDB" w:themeFill="accent2" w:themeFillTint="33"/>
          </w:tcPr>
          <w:p w14:paraId="43851CA0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Monday</w:t>
            </w:r>
          </w:p>
          <w:p w14:paraId="545900BC" w14:textId="1AB6BD59" w:rsidR="00470C2A" w:rsidRPr="00B279A8" w:rsidRDefault="00470C2A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F2DBDB" w:themeFill="accent2" w:themeFillTint="33"/>
          </w:tcPr>
          <w:p w14:paraId="757E01F0" w14:textId="60ECD6AA" w:rsidR="00445815" w:rsidRDefault="00572FC9" w:rsidP="00572FC9">
            <w:r>
              <w:t xml:space="preserve">Chicken samosa with Noodles &amp; Curry sauce </w:t>
            </w:r>
            <w:r w:rsidR="00EE2DDB">
              <w:t>1,2,7,9,10,13</w:t>
            </w:r>
          </w:p>
        </w:tc>
        <w:tc>
          <w:tcPr>
            <w:tcW w:w="2016" w:type="dxa"/>
            <w:shd w:val="clear" w:color="auto" w:fill="F2DBDB" w:themeFill="accent2" w:themeFillTint="33"/>
          </w:tcPr>
          <w:p w14:paraId="21F98947" w14:textId="678905BA" w:rsidR="00725242" w:rsidRDefault="0094516A" w:rsidP="00080EE2">
            <w:pPr>
              <w:jc w:val="center"/>
            </w:pPr>
            <w:r>
              <w:t>Cheese &amp; Tomato Macaroni</w:t>
            </w:r>
          </w:p>
          <w:p w14:paraId="7E1D45A0" w14:textId="1B90E517" w:rsidR="00725242" w:rsidRDefault="472F3909" w:rsidP="37F85E72">
            <w:pPr>
              <w:jc w:val="center"/>
            </w:pPr>
            <w:r>
              <w:t>1,2,</w:t>
            </w:r>
            <w:r w:rsidR="00CA27BB">
              <w:t>6,7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7EFFD43" w14:textId="0CCDF972" w:rsidR="00445815" w:rsidRDefault="00445815" w:rsidP="00470C2A">
            <w:pPr>
              <w:jc w:val="center"/>
            </w:pPr>
          </w:p>
        </w:tc>
        <w:tc>
          <w:tcPr>
            <w:tcW w:w="2017" w:type="dxa"/>
            <w:shd w:val="clear" w:color="auto" w:fill="F2DBDB" w:themeFill="accent2" w:themeFillTint="33"/>
          </w:tcPr>
          <w:p w14:paraId="0D8F9108" w14:textId="77777777" w:rsidR="00E53EF9" w:rsidRDefault="00CA27BB" w:rsidP="0034590C">
            <w:pPr>
              <w:jc w:val="center"/>
            </w:pPr>
            <w:r>
              <w:t>Garlic bread</w:t>
            </w:r>
          </w:p>
          <w:p w14:paraId="425107F4" w14:textId="08610C3A" w:rsidR="00CA27BB" w:rsidRDefault="00CA27BB" w:rsidP="0034590C">
            <w:pPr>
              <w:jc w:val="center"/>
            </w:pPr>
            <w:r>
              <w:t>2,6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70E2A6F8" w14:textId="4693D320" w:rsidR="0062451F" w:rsidRDefault="00F34401" w:rsidP="00470C2A">
            <w:pPr>
              <w:jc w:val="center"/>
            </w:pPr>
            <w:r>
              <w:t xml:space="preserve">Homemade </w:t>
            </w:r>
            <w:r w:rsidR="69A26C82">
              <w:t>Biscuit or Cake</w:t>
            </w:r>
            <w:r w:rsidR="002C3C15">
              <w:t xml:space="preserve"> or fruit</w:t>
            </w:r>
          </w:p>
        </w:tc>
      </w:tr>
      <w:tr w:rsidR="00642066" w14:paraId="2FCF1177" w14:textId="77777777" w:rsidTr="41322CD4">
        <w:trPr>
          <w:trHeight w:val="1229"/>
        </w:trPr>
        <w:tc>
          <w:tcPr>
            <w:tcW w:w="2016" w:type="dxa"/>
            <w:shd w:val="clear" w:color="auto" w:fill="FDE9D9" w:themeFill="accent6" w:themeFillTint="33"/>
          </w:tcPr>
          <w:p w14:paraId="3F7D0871" w14:textId="32CDFBCB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Tuesday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3892D32E" w14:textId="1A8A6B10" w:rsidR="005501A9" w:rsidRDefault="005501A9" w:rsidP="37F85E72">
            <w:pPr>
              <w:jc w:val="center"/>
            </w:pPr>
          </w:p>
          <w:p w14:paraId="113F2021" w14:textId="77777777" w:rsidR="00FB2BF0" w:rsidRDefault="00546909" w:rsidP="00546909">
            <w:pPr>
              <w:jc w:val="center"/>
            </w:pPr>
            <w:r>
              <w:t>Tuna Pasta Bake</w:t>
            </w:r>
          </w:p>
          <w:p w14:paraId="30B97940" w14:textId="0FCC6706" w:rsidR="00D64506" w:rsidRDefault="00B53847" w:rsidP="00546909">
            <w:pPr>
              <w:jc w:val="center"/>
            </w:pPr>
            <w:r>
              <w:t>2,4,5,7</w:t>
            </w:r>
          </w:p>
          <w:p w14:paraId="014546AF" w14:textId="108674E5" w:rsidR="00546909" w:rsidRDefault="00546909" w:rsidP="00546909">
            <w:pPr>
              <w:jc w:val="center"/>
            </w:pPr>
          </w:p>
        </w:tc>
        <w:tc>
          <w:tcPr>
            <w:tcW w:w="2016" w:type="dxa"/>
            <w:shd w:val="clear" w:color="auto" w:fill="FDE9D9" w:themeFill="accent6" w:themeFillTint="33"/>
          </w:tcPr>
          <w:p w14:paraId="764208CC" w14:textId="77777777" w:rsidR="00445815" w:rsidRDefault="00795329" w:rsidP="00CA27BB">
            <w:pPr>
              <w:jc w:val="center"/>
            </w:pPr>
            <w:r>
              <w:t>Quorn Chili Flatbread</w:t>
            </w:r>
          </w:p>
          <w:p w14:paraId="1E55E92E" w14:textId="5B0CBF59" w:rsidR="00795329" w:rsidRDefault="00A0761B" w:rsidP="00CA27BB">
            <w:pPr>
              <w:jc w:val="center"/>
            </w:pPr>
            <w:r>
              <w:t>1,2,6,12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60D01F07" w14:textId="77777777" w:rsidR="00445815" w:rsidRDefault="0081217C" w:rsidP="00A80C9E">
            <w:pPr>
              <w:jc w:val="center"/>
            </w:pPr>
            <w:r>
              <w:t>Beans</w:t>
            </w:r>
          </w:p>
          <w:p w14:paraId="68DD9EBB" w14:textId="7B5A3772" w:rsidR="005B6131" w:rsidRDefault="005B6131" w:rsidP="00A80C9E">
            <w:pPr>
              <w:jc w:val="center"/>
            </w:pPr>
            <w:r>
              <w:t>Salad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7EB7B4DB" w14:textId="648B42E0" w:rsidR="6C2B3264" w:rsidRDefault="666A61AE">
            <w:r>
              <w:t xml:space="preserve">      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25A46BFA" w14:textId="3063B02B" w:rsidR="00470C2A" w:rsidRDefault="00F34401" w:rsidP="00470C2A">
            <w:pPr>
              <w:jc w:val="center"/>
            </w:pPr>
            <w:r>
              <w:t>Homemade</w:t>
            </w:r>
            <w:r w:rsidR="5615412D">
              <w:t xml:space="preserve"> Biscuit or Cake</w:t>
            </w:r>
            <w:r w:rsidR="002C3C15">
              <w:t xml:space="preserve"> or fruit</w:t>
            </w:r>
          </w:p>
        </w:tc>
      </w:tr>
      <w:tr w:rsidR="00642066" w14:paraId="196DEA96" w14:textId="77777777" w:rsidTr="41322CD4">
        <w:trPr>
          <w:trHeight w:val="1391"/>
        </w:trPr>
        <w:tc>
          <w:tcPr>
            <w:tcW w:w="2016" w:type="dxa"/>
            <w:shd w:val="clear" w:color="auto" w:fill="EAF1DD" w:themeFill="accent3" w:themeFillTint="33"/>
          </w:tcPr>
          <w:p w14:paraId="35DDCC30" w14:textId="4893BB47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Wednesday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784902D1" w14:textId="2FB3D11F" w:rsidR="00725242" w:rsidRDefault="00E646CE" w:rsidP="00611AF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C56BDEC" wp14:editId="29C292E1">
                  <wp:simplePos x="0" y="0"/>
                  <wp:positionH relativeFrom="column">
                    <wp:posOffset>-3257550</wp:posOffset>
                  </wp:positionH>
                  <wp:positionV relativeFrom="paragraph">
                    <wp:posOffset>-4701540</wp:posOffset>
                  </wp:positionV>
                  <wp:extent cx="11207538" cy="8463698"/>
                  <wp:effectExtent l="0" t="0" r="0" b="0"/>
                  <wp:wrapNone/>
                  <wp:docPr id="3" name="Picture 3" descr="Northstar%20Digital/ESSA%20Primary/002%20ESSA%20Menu%20plan/01%20high%20school%20menu%20plan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rthstar%20Digital/ESSA%20Primary/002%20ESSA%20Menu%20plan/01%20high%20school%20menu%20plan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538" cy="846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6264">
              <w:t>Meat &amp; Potato Pie</w:t>
            </w:r>
          </w:p>
          <w:p w14:paraId="18EF0BA1" w14:textId="4F538E9C" w:rsidR="001E4BA0" w:rsidRDefault="001E4BA0" w:rsidP="00611AF0">
            <w:pPr>
              <w:jc w:val="center"/>
            </w:pPr>
            <w:r>
              <w:t>1,2,4,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4C137CB4" w14:textId="77777777" w:rsidR="00470C2A" w:rsidRDefault="00100B4C" w:rsidP="37F85E72">
            <w:pPr>
              <w:jc w:val="center"/>
            </w:pPr>
            <w:r>
              <w:t>Quorn Pasta Bolognaise</w:t>
            </w:r>
          </w:p>
          <w:p w14:paraId="37142CF7" w14:textId="418D9709" w:rsidR="00100B4C" w:rsidRDefault="00062F99" w:rsidP="37F85E72">
            <w:pPr>
              <w:jc w:val="center"/>
            </w:pPr>
            <w:r>
              <w:t>1,2,6,13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71770541" w14:textId="7A3DEE53" w:rsidR="00445815" w:rsidRDefault="001E4BA0" w:rsidP="00F93468">
            <w:r>
              <w:t xml:space="preserve">      </w:t>
            </w:r>
            <w:r w:rsidR="009D5B6D">
              <w:t xml:space="preserve">  </w:t>
            </w:r>
            <w:r>
              <w:t>Beans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6BAE4F2F" w14:textId="77777777" w:rsidR="00454C3E" w:rsidRDefault="003F4841" w:rsidP="00F93468">
            <w:pPr>
              <w:jc w:val="center"/>
            </w:pPr>
            <w:r>
              <w:t>Garlic Bread</w:t>
            </w:r>
          </w:p>
          <w:p w14:paraId="7E11952E" w14:textId="48FAC93A" w:rsidR="003F4841" w:rsidRDefault="003F4841" w:rsidP="00F93468">
            <w:pPr>
              <w:jc w:val="center"/>
            </w:pPr>
            <w:r>
              <w:t>2,6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1EB4CECA" w14:textId="04BD0457" w:rsidR="00470C2A" w:rsidRDefault="00F34401" w:rsidP="084D1066">
            <w:pPr>
              <w:jc w:val="center"/>
            </w:pPr>
            <w:r>
              <w:t>Homemade</w:t>
            </w:r>
            <w:r w:rsidR="0A5EFBDE">
              <w:t xml:space="preserve"> Biscuit or Cake</w:t>
            </w:r>
            <w:r w:rsidR="002C3C15">
              <w:t xml:space="preserve"> or fruit</w:t>
            </w:r>
          </w:p>
        </w:tc>
      </w:tr>
      <w:tr w:rsidR="00642066" w14:paraId="1940BE6E" w14:textId="77777777" w:rsidTr="41322CD4">
        <w:trPr>
          <w:trHeight w:val="1486"/>
        </w:trPr>
        <w:tc>
          <w:tcPr>
            <w:tcW w:w="2016" w:type="dxa"/>
            <w:shd w:val="clear" w:color="auto" w:fill="DAEEF3" w:themeFill="accent5" w:themeFillTint="33"/>
          </w:tcPr>
          <w:p w14:paraId="28CD2FBF" w14:textId="4A3E7000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Thursday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49973B4D" w14:textId="5517B0B0" w:rsidR="00470C2A" w:rsidRDefault="1E2CD3D6" w:rsidP="084D1066">
            <w:pPr>
              <w:jc w:val="center"/>
            </w:pPr>
            <w:r>
              <w:t xml:space="preserve">Beef </w:t>
            </w:r>
            <w:r w:rsidR="682C24CF">
              <w:t>Lasagna</w:t>
            </w:r>
          </w:p>
          <w:p w14:paraId="328E10EC" w14:textId="3C82E053" w:rsidR="00470C2A" w:rsidRDefault="13C01248" w:rsidP="37F85E72">
            <w:pPr>
              <w:jc w:val="center"/>
            </w:pPr>
            <w:r>
              <w:t>1,2,6,7,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6597FCE7" w14:textId="77777777" w:rsidR="00292F2B" w:rsidRDefault="00986628" w:rsidP="00BA2159">
            <w:pPr>
              <w:jc w:val="center"/>
            </w:pPr>
            <w:r>
              <w:t>Cheese &amp; Tomato Panini</w:t>
            </w:r>
          </w:p>
          <w:p w14:paraId="2542BA10" w14:textId="5F9D1E8B" w:rsidR="00FB68E8" w:rsidRDefault="00FB68E8" w:rsidP="00BA2159">
            <w:pPr>
              <w:jc w:val="center"/>
            </w:pPr>
            <w:r>
              <w:t>2,4,7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796FF6FF" w14:textId="1CA58506" w:rsidR="00080EE2" w:rsidRDefault="00FB68E8" w:rsidP="00A37F42">
            <w:pPr>
              <w:jc w:val="center"/>
            </w:pPr>
            <w:r>
              <w:t>Sweet corn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57639DFB" w14:textId="25FC3FA5" w:rsidR="00470C2A" w:rsidRDefault="4AB7E081" w:rsidP="00470C2A">
            <w:pPr>
              <w:jc w:val="center"/>
            </w:pPr>
            <w:r>
              <w:t>Diced Herb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44E17B37" w14:textId="2A17306C" w:rsidR="00470C2A" w:rsidRDefault="00F34401" w:rsidP="00470C2A">
            <w:pPr>
              <w:jc w:val="center"/>
            </w:pPr>
            <w:r>
              <w:t>Homemade</w:t>
            </w:r>
            <w:r w:rsidR="4134E210">
              <w:t xml:space="preserve"> Biscuit or Cake</w:t>
            </w:r>
            <w:r w:rsidR="002C3C15">
              <w:t xml:space="preserve"> or fruit</w:t>
            </w:r>
          </w:p>
        </w:tc>
      </w:tr>
      <w:tr w:rsidR="00642066" w14:paraId="39273C48" w14:textId="77777777" w:rsidTr="41322CD4">
        <w:trPr>
          <w:trHeight w:val="1643"/>
        </w:trPr>
        <w:tc>
          <w:tcPr>
            <w:tcW w:w="2016" w:type="dxa"/>
            <w:shd w:val="clear" w:color="auto" w:fill="E5DFEC" w:themeFill="accent4" w:themeFillTint="33"/>
          </w:tcPr>
          <w:p w14:paraId="63D64672" w14:textId="14D46E74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Friday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74D24B30" w14:textId="77777777" w:rsidR="00152868" w:rsidRDefault="004F4BF8" w:rsidP="004F4BF8">
            <w:pPr>
              <w:jc w:val="center"/>
            </w:pPr>
            <w:r>
              <w:t>Jacket Potato with a choice of fillings</w:t>
            </w:r>
          </w:p>
          <w:p w14:paraId="2E595E01" w14:textId="5477F9FD" w:rsidR="00D64506" w:rsidRDefault="00D64506" w:rsidP="004F4BF8">
            <w:pPr>
              <w:jc w:val="center"/>
            </w:pPr>
            <w:r>
              <w:t>4,5,7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59E19B3A" w14:textId="77777777" w:rsidR="00863542" w:rsidRDefault="007812FE" w:rsidP="00231D81">
            <w:pPr>
              <w:jc w:val="center"/>
            </w:pPr>
            <w:r>
              <w:t xml:space="preserve"> </w:t>
            </w:r>
            <w:r w:rsidR="00231D81">
              <w:t>Beef Sausage roll</w:t>
            </w:r>
            <w:r w:rsidR="00611AF0">
              <w:t xml:space="preserve"> </w:t>
            </w:r>
          </w:p>
          <w:p w14:paraId="357816FE" w14:textId="1D0F9481" w:rsidR="00611AF0" w:rsidRDefault="00611AF0" w:rsidP="00231D81">
            <w:pPr>
              <w:jc w:val="center"/>
            </w:pPr>
            <w:r>
              <w:t>2,4,6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255E6487" w14:textId="334FA71B" w:rsidR="00470C2A" w:rsidRDefault="00152868" w:rsidP="00A37F42">
            <w:pPr>
              <w:jc w:val="center"/>
            </w:pPr>
            <w:r>
              <w:t xml:space="preserve">Salad </w:t>
            </w:r>
          </w:p>
          <w:p w14:paraId="7C6FD914" w14:textId="77777777" w:rsidR="00010ACF" w:rsidRDefault="00010ACF" w:rsidP="00A37F42">
            <w:pPr>
              <w:jc w:val="center"/>
            </w:pPr>
          </w:p>
          <w:p w14:paraId="0EB70175" w14:textId="680BC3A4" w:rsidR="00010ACF" w:rsidRDefault="00010ACF" w:rsidP="00A37F42">
            <w:pPr>
              <w:jc w:val="center"/>
            </w:pPr>
            <w:r>
              <w:t>Baked Beans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1DBFA33F" w14:textId="2B8068B0" w:rsidR="00470C2A" w:rsidRDefault="00470C2A" w:rsidP="7D098791">
            <w:pPr>
              <w:jc w:val="center"/>
            </w:pPr>
          </w:p>
        </w:tc>
        <w:tc>
          <w:tcPr>
            <w:tcW w:w="2017" w:type="dxa"/>
            <w:shd w:val="clear" w:color="auto" w:fill="E5DFEC" w:themeFill="accent4" w:themeFillTint="33"/>
          </w:tcPr>
          <w:p w14:paraId="3328A3F8" w14:textId="7CFB84C2" w:rsidR="00470C2A" w:rsidRDefault="00F34401" w:rsidP="00470C2A">
            <w:pPr>
              <w:jc w:val="center"/>
            </w:pPr>
            <w:r>
              <w:t>Homemade</w:t>
            </w:r>
            <w:r w:rsidR="0F3EEEDF">
              <w:t xml:space="preserve"> Biscuit or cake</w:t>
            </w:r>
            <w:r w:rsidR="002C3C15">
              <w:t xml:space="preserve"> or fruit</w:t>
            </w:r>
          </w:p>
        </w:tc>
      </w:tr>
    </w:tbl>
    <w:p w14:paraId="3140722B" w14:textId="3780B0C1" w:rsidR="001A7CC0" w:rsidRDefault="00B279A8">
      <w:r>
        <w:t xml:space="preserve"> </w:t>
      </w:r>
      <w:r w:rsidR="001A7CC0">
        <w:br w:type="page"/>
      </w:r>
    </w:p>
    <w:p w14:paraId="1068B790" w14:textId="77777777" w:rsidR="001A7CC0" w:rsidRDefault="001A7CC0"/>
    <w:sectPr w:rsidR="001A7CC0" w:rsidSect="00491858">
      <w:pgSz w:w="16840" w:h="11899" w:orient="landscape"/>
      <w:pgMar w:top="567" w:right="1440" w:bottom="426" w:left="1440" w:header="708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FSVPasteboard_" w:val="3"/>
  </w:docVars>
  <w:rsids>
    <w:rsidRoot w:val="00AE3C78"/>
    <w:rsid w:val="000100C8"/>
    <w:rsid w:val="00010ACF"/>
    <w:rsid w:val="00016A13"/>
    <w:rsid w:val="000300F5"/>
    <w:rsid w:val="00040404"/>
    <w:rsid w:val="00044534"/>
    <w:rsid w:val="00062F99"/>
    <w:rsid w:val="00063958"/>
    <w:rsid w:val="00071A78"/>
    <w:rsid w:val="000757A7"/>
    <w:rsid w:val="00080EE2"/>
    <w:rsid w:val="00083102"/>
    <w:rsid w:val="0008532B"/>
    <w:rsid w:val="000A64E4"/>
    <w:rsid w:val="000C10EC"/>
    <w:rsid w:val="00100500"/>
    <w:rsid w:val="00100B4C"/>
    <w:rsid w:val="00112FDF"/>
    <w:rsid w:val="00113035"/>
    <w:rsid w:val="0011397F"/>
    <w:rsid w:val="00134BCF"/>
    <w:rsid w:val="0014020E"/>
    <w:rsid w:val="001512B1"/>
    <w:rsid w:val="00152868"/>
    <w:rsid w:val="00161CFD"/>
    <w:rsid w:val="001632F2"/>
    <w:rsid w:val="00167964"/>
    <w:rsid w:val="001833FC"/>
    <w:rsid w:val="001937DF"/>
    <w:rsid w:val="00193DF8"/>
    <w:rsid w:val="001A7CC0"/>
    <w:rsid w:val="001C475E"/>
    <w:rsid w:val="001C7F64"/>
    <w:rsid w:val="001D175C"/>
    <w:rsid w:val="001E4BA0"/>
    <w:rsid w:val="002145F7"/>
    <w:rsid w:val="00220E40"/>
    <w:rsid w:val="00231D81"/>
    <w:rsid w:val="002472FB"/>
    <w:rsid w:val="00252055"/>
    <w:rsid w:val="00254CA1"/>
    <w:rsid w:val="00260361"/>
    <w:rsid w:val="002677E2"/>
    <w:rsid w:val="00292F2B"/>
    <w:rsid w:val="002A5701"/>
    <w:rsid w:val="002A73AE"/>
    <w:rsid w:val="002B4175"/>
    <w:rsid w:val="002C3358"/>
    <w:rsid w:val="002C3C15"/>
    <w:rsid w:val="002F7D47"/>
    <w:rsid w:val="00300569"/>
    <w:rsid w:val="003005E3"/>
    <w:rsid w:val="0034590C"/>
    <w:rsid w:val="00345FEE"/>
    <w:rsid w:val="003600FC"/>
    <w:rsid w:val="003725E8"/>
    <w:rsid w:val="0037305A"/>
    <w:rsid w:val="00374AC2"/>
    <w:rsid w:val="003967DD"/>
    <w:rsid w:val="003C3630"/>
    <w:rsid w:val="003C4276"/>
    <w:rsid w:val="003F4822"/>
    <w:rsid w:val="003F4841"/>
    <w:rsid w:val="003F724C"/>
    <w:rsid w:val="00402BA4"/>
    <w:rsid w:val="004149B1"/>
    <w:rsid w:val="00425039"/>
    <w:rsid w:val="00441A75"/>
    <w:rsid w:val="00442739"/>
    <w:rsid w:val="00445815"/>
    <w:rsid w:val="00454C3E"/>
    <w:rsid w:val="00460CF5"/>
    <w:rsid w:val="00470C2A"/>
    <w:rsid w:val="00487317"/>
    <w:rsid w:val="00491858"/>
    <w:rsid w:val="004B330B"/>
    <w:rsid w:val="004C692E"/>
    <w:rsid w:val="004C7764"/>
    <w:rsid w:val="004F18FA"/>
    <w:rsid w:val="004F4BF8"/>
    <w:rsid w:val="00502959"/>
    <w:rsid w:val="00510363"/>
    <w:rsid w:val="00521706"/>
    <w:rsid w:val="0052211E"/>
    <w:rsid w:val="00523D5F"/>
    <w:rsid w:val="005306F0"/>
    <w:rsid w:val="005315A5"/>
    <w:rsid w:val="00546909"/>
    <w:rsid w:val="005501A9"/>
    <w:rsid w:val="005611BB"/>
    <w:rsid w:val="00562F7E"/>
    <w:rsid w:val="00572FC9"/>
    <w:rsid w:val="00573C33"/>
    <w:rsid w:val="00574E30"/>
    <w:rsid w:val="005913DD"/>
    <w:rsid w:val="005A0C77"/>
    <w:rsid w:val="005B070C"/>
    <w:rsid w:val="005B132E"/>
    <w:rsid w:val="005B6131"/>
    <w:rsid w:val="005D5863"/>
    <w:rsid w:val="005E3CC6"/>
    <w:rsid w:val="005F4181"/>
    <w:rsid w:val="00602B56"/>
    <w:rsid w:val="00611AF0"/>
    <w:rsid w:val="006216A6"/>
    <w:rsid w:val="0062451F"/>
    <w:rsid w:val="006303B1"/>
    <w:rsid w:val="0063349F"/>
    <w:rsid w:val="00634657"/>
    <w:rsid w:val="006360AA"/>
    <w:rsid w:val="00637471"/>
    <w:rsid w:val="00642066"/>
    <w:rsid w:val="00657116"/>
    <w:rsid w:val="00665C38"/>
    <w:rsid w:val="00684A3C"/>
    <w:rsid w:val="006B472F"/>
    <w:rsid w:val="006D7519"/>
    <w:rsid w:val="006F735B"/>
    <w:rsid w:val="007037E6"/>
    <w:rsid w:val="00703948"/>
    <w:rsid w:val="00703E3F"/>
    <w:rsid w:val="00725087"/>
    <w:rsid w:val="00725242"/>
    <w:rsid w:val="007812FE"/>
    <w:rsid w:val="00781E33"/>
    <w:rsid w:val="00787815"/>
    <w:rsid w:val="007933FF"/>
    <w:rsid w:val="00795329"/>
    <w:rsid w:val="007B37D1"/>
    <w:rsid w:val="007B618B"/>
    <w:rsid w:val="007B6965"/>
    <w:rsid w:val="007B79E2"/>
    <w:rsid w:val="007C76F0"/>
    <w:rsid w:val="007E3EB4"/>
    <w:rsid w:val="00805094"/>
    <w:rsid w:val="00806E7A"/>
    <w:rsid w:val="0081217C"/>
    <w:rsid w:val="008432E9"/>
    <w:rsid w:val="00845A6C"/>
    <w:rsid w:val="00852167"/>
    <w:rsid w:val="00863542"/>
    <w:rsid w:val="008926E9"/>
    <w:rsid w:val="008A183F"/>
    <w:rsid w:val="008B5D38"/>
    <w:rsid w:val="00912CBD"/>
    <w:rsid w:val="0094516A"/>
    <w:rsid w:val="00946C49"/>
    <w:rsid w:val="009578EF"/>
    <w:rsid w:val="00977935"/>
    <w:rsid w:val="00980568"/>
    <w:rsid w:val="00982F2E"/>
    <w:rsid w:val="00986628"/>
    <w:rsid w:val="009A2C00"/>
    <w:rsid w:val="009C28AA"/>
    <w:rsid w:val="009D217C"/>
    <w:rsid w:val="009D5B6D"/>
    <w:rsid w:val="009F3148"/>
    <w:rsid w:val="00A0761B"/>
    <w:rsid w:val="00A10BA3"/>
    <w:rsid w:val="00A25DF2"/>
    <w:rsid w:val="00A277F6"/>
    <w:rsid w:val="00A27A04"/>
    <w:rsid w:val="00A37F42"/>
    <w:rsid w:val="00A546E5"/>
    <w:rsid w:val="00A64003"/>
    <w:rsid w:val="00A66905"/>
    <w:rsid w:val="00A713A8"/>
    <w:rsid w:val="00A7610B"/>
    <w:rsid w:val="00A80C9E"/>
    <w:rsid w:val="00A92771"/>
    <w:rsid w:val="00AA244B"/>
    <w:rsid w:val="00AB294D"/>
    <w:rsid w:val="00AB3976"/>
    <w:rsid w:val="00AC3A0A"/>
    <w:rsid w:val="00AC7FE2"/>
    <w:rsid w:val="00AE3C78"/>
    <w:rsid w:val="00B00BBC"/>
    <w:rsid w:val="00B14887"/>
    <w:rsid w:val="00B279A8"/>
    <w:rsid w:val="00B4338F"/>
    <w:rsid w:val="00B53847"/>
    <w:rsid w:val="00B67974"/>
    <w:rsid w:val="00BA2159"/>
    <w:rsid w:val="00BC41EA"/>
    <w:rsid w:val="00BD37F1"/>
    <w:rsid w:val="00BE2AAE"/>
    <w:rsid w:val="00BF2CE9"/>
    <w:rsid w:val="00BF5899"/>
    <w:rsid w:val="00BF6303"/>
    <w:rsid w:val="00C01AB6"/>
    <w:rsid w:val="00C04C72"/>
    <w:rsid w:val="00C21A8A"/>
    <w:rsid w:val="00C21C26"/>
    <w:rsid w:val="00C3340B"/>
    <w:rsid w:val="00C42EB3"/>
    <w:rsid w:val="00C507C3"/>
    <w:rsid w:val="00C662FD"/>
    <w:rsid w:val="00C739AC"/>
    <w:rsid w:val="00C73C93"/>
    <w:rsid w:val="00C75B99"/>
    <w:rsid w:val="00C8411E"/>
    <w:rsid w:val="00C91BF6"/>
    <w:rsid w:val="00CA0379"/>
    <w:rsid w:val="00CA27BB"/>
    <w:rsid w:val="00CA6FD9"/>
    <w:rsid w:val="00CF2FB5"/>
    <w:rsid w:val="00CF5FC2"/>
    <w:rsid w:val="00D255B8"/>
    <w:rsid w:val="00D531F8"/>
    <w:rsid w:val="00D5546C"/>
    <w:rsid w:val="00D64506"/>
    <w:rsid w:val="00D716CE"/>
    <w:rsid w:val="00DB20D6"/>
    <w:rsid w:val="00DB2C33"/>
    <w:rsid w:val="00DB2DFB"/>
    <w:rsid w:val="00DC5BD1"/>
    <w:rsid w:val="00DF1D0C"/>
    <w:rsid w:val="00DF6134"/>
    <w:rsid w:val="00E04004"/>
    <w:rsid w:val="00E24849"/>
    <w:rsid w:val="00E31823"/>
    <w:rsid w:val="00E421E7"/>
    <w:rsid w:val="00E4541B"/>
    <w:rsid w:val="00E53EF9"/>
    <w:rsid w:val="00E63150"/>
    <w:rsid w:val="00E646CE"/>
    <w:rsid w:val="00E96DDD"/>
    <w:rsid w:val="00EB1A9F"/>
    <w:rsid w:val="00EB2F50"/>
    <w:rsid w:val="00EB5622"/>
    <w:rsid w:val="00EC5757"/>
    <w:rsid w:val="00ED5B9E"/>
    <w:rsid w:val="00EE0D70"/>
    <w:rsid w:val="00EE2DDB"/>
    <w:rsid w:val="00EF221E"/>
    <w:rsid w:val="00EF2B58"/>
    <w:rsid w:val="00EF614B"/>
    <w:rsid w:val="00EF6264"/>
    <w:rsid w:val="00F05145"/>
    <w:rsid w:val="00F1658B"/>
    <w:rsid w:val="00F34401"/>
    <w:rsid w:val="00F420A5"/>
    <w:rsid w:val="00F457BB"/>
    <w:rsid w:val="00F556BD"/>
    <w:rsid w:val="00F65490"/>
    <w:rsid w:val="00F67768"/>
    <w:rsid w:val="00F93468"/>
    <w:rsid w:val="00FB2BF0"/>
    <w:rsid w:val="00FB436F"/>
    <w:rsid w:val="00FB68E8"/>
    <w:rsid w:val="00FC5E44"/>
    <w:rsid w:val="00FC76C9"/>
    <w:rsid w:val="039ED766"/>
    <w:rsid w:val="03E20876"/>
    <w:rsid w:val="044ADBCF"/>
    <w:rsid w:val="04CA8A83"/>
    <w:rsid w:val="05A7D5D0"/>
    <w:rsid w:val="061D50CF"/>
    <w:rsid w:val="0642B623"/>
    <w:rsid w:val="06DF245D"/>
    <w:rsid w:val="06F4684E"/>
    <w:rsid w:val="084D1066"/>
    <w:rsid w:val="09B61200"/>
    <w:rsid w:val="0A5EFBDE"/>
    <w:rsid w:val="0AAA6D86"/>
    <w:rsid w:val="0ABEC9B4"/>
    <w:rsid w:val="0AD708DD"/>
    <w:rsid w:val="0AE5A0B7"/>
    <w:rsid w:val="0F3EEEDF"/>
    <w:rsid w:val="1033CF5A"/>
    <w:rsid w:val="109B99F6"/>
    <w:rsid w:val="1245773D"/>
    <w:rsid w:val="13276214"/>
    <w:rsid w:val="13C01248"/>
    <w:rsid w:val="13F66415"/>
    <w:rsid w:val="16419809"/>
    <w:rsid w:val="177B4B09"/>
    <w:rsid w:val="17DDFFCB"/>
    <w:rsid w:val="189B59BE"/>
    <w:rsid w:val="19515339"/>
    <w:rsid w:val="1BB06370"/>
    <w:rsid w:val="1C2CA6A6"/>
    <w:rsid w:val="1C971E33"/>
    <w:rsid w:val="1CA05B75"/>
    <w:rsid w:val="1DD1F047"/>
    <w:rsid w:val="1E2CD3D6"/>
    <w:rsid w:val="1EAD7910"/>
    <w:rsid w:val="1FD94680"/>
    <w:rsid w:val="21CE2D36"/>
    <w:rsid w:val="22536034"/>
    <w:rsid w:val="23450427"/>
    <w:rsid w:val="2728F005"/>
    <w:rsid w:val="27A49B9B"/>
    <w:rsid w:val="27B9785D"/>
    <w:rsid w:val="2875D641"/>
    <w:rsid w:val="29E42CF2"/>
    <w:rsid w:val="2A0CBBC6"/>
    <w:rsid w:val="2AFEC694"/>
    <w:rsid w:val="2CBF7683"/>
    <w:rsid w:val="302CD30F"/>
    <w:rsid w:val="3131AF85"/>
    <w:rsid w:val="3317C0BB"/>
    <w:rsid w:val="3340CF41"/>
    <w:rsid w:val="33D2057A"/>
    <w:rsid w:val="35C9DE06"/>
    <w:rsid w:val="35CE11AB"/>
    <w:rsid w:val="3612478A"/>
    <w:rsid w:val="37F85E72"/>
    <w:rsid w:val="3943A7B7"/>
    <w:rsid w:val="3AF8A96E"/>
    <w:rsid w:val="3C28E087"/>
    <w:rsid w:val="3EFD20BF"/>
    <w:rsid w:val="3F95604E"/>
    <w:rsid w:val="40015962"/>
    <w:rsid w:val="41322CD4"/>
    <w:rsid w:val="4134E210"/>
    <w:rsid w:val="41B6D592"/>
    <w:rsid w:val="42595B80"/>
    <w:rsid w:val="43578A83"/>
    <w:rsid w:val="445AEFE4"/>
    <w:rsid w:val="44C7399B"/>
    <w:rsid w:val="46309D14"/>
    <w:rsid w:val="4673A2A4"/>
    <w:rsid w:val="468111D7"/>
    <w:rsid w:val="46A922CC"/>
    <w:rsid w:val="472F3909"/>
    <w:rsid w:val="48B6F58F"/>
    <w:rsid w:val="499040E5"/>
    <w:rsid w:val="4A3FC0E1"/>
    <w:rsid w:val="4AB7E081"/>
    <w:rsid w:val="4BCFD115"/>
    <w:rsid w:val="4C34AC9E"/>
    <w:rsid w:val="4D40A0EE"/>
    <w:rsid w:val="4DBC9988"/>
    <w:rsid w:val="4FEF6818"/>
    <w:rsid w:val="50CD4889"/>
    <w:rsid w:val="51F86737"/>
    <w:rsid w:val="53262290"/>
    <w:rsid w:val="537A1550"/>
    <w:rsid w:val="5615412D"/>
    <w:rsid w:val="57098042"/>
    <w:rsid w:val="570FC427"/>
    <w:rsid w:val="57DD4BFA"/>
    <w:rsid w:val="588972D3"/>
    <w:rsid w:val="5A0D57A9"/>
    <w:rsid w:val="5ACDB20B"/>
    <w:rsid w:val="5B2A024B"/>
    <w:rsid w:val="5B6484CC"/>
    <w:rsid w:val="5CAF3B38"/>
    <w:rsid w:val="5CB185E5"/>
    <w:rsid w:val="5E580165"/>
    <w:rsid w:val="5F69FE49"/>
    <w:rsid w:val="605A80FD"/>
    <w:rsid w:val="61F3BE13"/>
    <w:rsid w:val="636D5229"/>
    <w:rsid w:val="6371167B"/>
    <w:rsid w:val="63FD18AB"/>
    <w:rsid w:val="6447AF4C"/>
    <w:rsid w:val="666A61AE"/>
    <w:rsid w:val="6694E78E"/>
    <w:rsid w:val="67267B10"/>
    <w:rsid w:val="67822FA1"/>
    <w:rsid w:val="679D0413"/>
    <w:rsid w:val="682C24CF"/>
    <w:rsid w:val="68BADD7D"/>
    <w:rsid w:val="69A26C82"/>
    <w:rsid w:val="6B7D73F6"/>
    <w:rsid w:val="6C2B3264"/>
    <w:rsid w:val="6D9823E6"/>
    <w:rsid w:val="6EC41E35"/>
    <w:rsid w:val="6F3F5965"/>
    <w:rsid w:val="6F59C132"/>
    <w:rsid w:val="7022B996"/>
    <w:rsid w:val="72FCBE24"/>
    <w:rsid w:val="74382C21"/>
    <w:rsid w:val="752C362D"/>
    <w:rsid w:val="76D2F34C"/>
    <w:rsid w:val="77D5C133"/>
    <w:rsid w:val="78A6EAD0"/>
    <w:rsid w:val="7AD7C428"/>
    <w:rsid w:val="7BF68CF6"/>
    <w:rsid w:val="7C712DA0"/>
    <w:rsid w:val="7CD41F42"/>
    <w:rsid w:val="7D098791"/>
    <w:rsid w:val="7D3C889D"/>
    <w:rsid w:val="7DA0BA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A7C5D"/>
  <w15:docId w15:val="{0A43F7BF-67C8-774D-BB1B-38A81460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8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46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Microsoft\Windows\Temporary%20Internet%20Files\Low\Content.IE5\AKW2N0BS\Essa_Menu_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Essa_Menu_Template[1]</Template>
  <TotalTime>55</TotalTime>
  <Pages>2</Pages>
  <Words>111</Words>
  <Characters>639</Characters>
  <Application>Microsoft Office Word</Application>
  <DocSecurity>0</DocSecurity>
  <Lines>5</Lines>
  <Paragraphs>1</Paragraphs>
  <ScaleCrop>false</ScaleCrop>
  <Company>Essa Academy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Paul Gibney</cp:lastModifiedBy>
  <cp:revision>66</cp:revision>
  <cp:lastPrinted>2016-05-26T15:09:00Z</cp:lastPrinted>
  <dcterms:created xsi:type="dcterms:W3CDTF">2020-07-16T10:55:00Z</dcterms:created>
  <dcterms:modified xsi:type="dcterms:W3CDTF">2022-05-30T08:04:00Z</dcterms:modified>
</cp:coreProperties>
</file>