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BACD4" w14:textId="77777777" w:rsidR="001A7CC0" w:rsidRDefault="00CF5FC2">
      <w:r>
        <w:rPr>
          <w:noProof/>
        </w:rPr>
        <w:drawing>
          <wp:anchor distT="0" distB="0" distL="114300" distR="114300" simplePos="0" relativeHeight="251658240" behindDoc="1" locked="0" layoutInCell="1" allowOverlap="1" wp14:anchorId="1C56BDEC" wp14:editId="46C0B976">
            <wp:simplePos x="0" y="0"/>
            <wp:positionH relativeFrom="column">
              <wp:posOffset>-1207770</wp:posOffset>
            </wp:positionH>
            <wp:positionV relativeFrom="paragraph">
              <wp:posOffset>-697230</wp:posOffset>
            </wp:positionV>
            <wp:extent cx="11207538" cy="8463698"/>
            <wp:effectExtent l="0" t="0" r="0" b="0"/>
            <wp:wrapNone/>
            <wp:docPr id="3" name="Picture 3" descr="Northstar%20Digital/ESSA%20Primary/002%20ESSA%20Menu%20plan/01%20high%20school%20menu%20pla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star%20Digital/ESSA%20Primary/002%20ESSA%20Menu%20plan/01%20high%20school%20menu%20plan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538" cy="84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2530" w:tblpY="2217"/>
        <w:tblW w:w="0" w:type="auto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7"/>
        <w:gridCol w:w="2017"/>
        <w:gridCol w:w="2017"/>
      </w:tblGrid>
      <w:tr w:rsidR="00642066" w14:paraId="4968CBA3" w14:textId="77777777" w:rsidTr="1436AF0D">
        <w:trPr>
          <w:trHeight w:val="1165"/>
        </w:trPr>
        <w:tc>
          <w:tcPr>
            <w:tcW w:w="2016" w:type="dxa"/>
            <w:shd w:val="clear" w:color="auto" w:fill="C0504D" w:themeFill="accent2"/>
          </w:tcPr>
          <w:p w14:paraId="62B21A8E" w14:textId="0748AA92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 w:rsidRPr="001A7CC0">
              <w:rPr>
                <w:b/>
                <w:sz w:val="28"/>
              </w:rPr>
              <w:t xml:space="preserve">Week </w:t>
            </w:r>
            <w:r w:rsidR="00922E21">
              <w:rPr>
                <w:b/>
                <w:sz w:val="28"/>
              </w:rPr>
              <w:t>3</w:t>
            </w:r>
            <w:r w:rsidR="007E6AD6">
              <w:rPr>
                <w:b/>
                <w:sz w:val="28"/>
              </w:rPr>
              <w:t xml:space="preserve"> </w:t>
            </w:r>
          </w:p>
        </w:tc>
        <w:tc>
          <w:tcPr>
            <w:tcW w:w="2016" w:type="dxa"/>
            <w:shd w:val="clear" w:color="auto" w:fill="F79646" w:themeFill="accent6"/>
          </w:tcPr>
          <w:p w14:paraId="65B195BF" w14:textId="77777777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 w:rsidRPr="001A7CC0">
              <w:rPr>
                <w:b/>
                <w:sz w:val="28"/>
              </w:rPr>
              <w:t>Dish of the Day</w:t>
            </w:r>
          </w:p>
        </w:tc>
        <w:tc>
          <w:tcPr>
            <w:tcW w:w="2016" w:type="dxa"/>
            <w:shd w:val="clear" w:color="auto" w:fill="F8FC6B"/>
          </w:tcPr>
          <w:p w14:paraId="2ABBE9E9" w14:textId="10FA8053" w:rsidR="00642066" w:rsidRPr="001A7CC0" w:rsidRDefault="00642066" w:rsidP="3AA92C17">
            <w:pPr>
              <w:jc w:val="center"/>
              <w:rPr>
                <w:b/>
                <w:bCs/>
                <w:sz w:val="28"/>
                <w:szCs w:val="28"/>
              </w:rPr>
            </w:pPr>
            <w:r w:rsidRPr="3AA92C17">
              <w:rPr>
                <w:b/>
                <w:bCs/>
                <w:sz w:val="28"/>
                <w:szCs w:val="28"/>
              </w:rPr>
              <w:t>Dish of the Day 2</w:t>
            </w:r>
          </w:p>
          <w:p w14:paraId="68CAAA42" w14:textId="1C2E6DD3" w:rsidR="00642066" w:rsidRPr="001A7CC0" w:rsidRDefault="00642066" w:rsidP="3AA92C1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17" w:type="dxa"/>
            <w:shd w:val="clear" w:color="auto" w:fill="9BBB59" w:themeFill="accent3"/>
          </w:tcPr>
          <w:p w14:paraId="41F29911" w14:textId="77777777" w:rsidR="00C507C3" w:rsidRDefault="00642066" w:rsidP="00B279A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Vegetables</w:t>
            </w:r>
          </w:p>
          <w:p w14:paraId="12E6FB05" w14:textId="41CF59CC" w:rsidR="00C507C3" w:rsidRDefault="003725E8" w:rsidP="00C507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</w:t>
            </w:r>
            <w:r w:rsidR="00C507C3">
              <w:rPr>
                <w:b/>
                <w:sz w:val="28"/>
              </w:rPr>
              <w:t xml:space="preserve"> Salad</w:t>
            </w:r>
          </w:p>
          <w:p w14:paraId="42389A20" w14:textId="77777777" w:rsidR="00642066" w:rsidRDefault="00642066" w:rsidP="00C507C3">
            <w:pPr>
              <w:rPr>
                <w:b/>
                <w:sz w:val="28"/>
              </w:rPr>
            </w:pPr>
          </w:p>
          <w:p w14:paraId="107D9705" w14:textId="77777777" w:rsidR="00C75B99" w:rsidRPr="001A7CC0" w:rsidRDefault="00C75B99" w:rsidP="00C507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017" w:type="dxa"/>
            <w:shd w:val="clear" w:color="auto" w:fill="4BACC6" w:themeFill="accent5"/>
          </w:tcPr>
          <w:p w14:paraId="3D1742AE" w14:textId="77777777" w:rsidR="00AB294D" w:rsidRDefault="00642066" w:rsidP="00AB29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Potato</w:t>
            </w:r>
            <w:r w:rsidR="00AB294D">
              <w:rPr>
                <w:b/>
                <w:sz w:val="28"/>
              </w:rPr>
              <w:t xml:space="preserve"> </w:t>
            </w:r>
          </w:p>
          <w:p w14:paraId="4065D8F7" w14:textId="77777777" w:rsidR="00AB294D" w:rsidRDefault="00AB294D" w:rsidP="00AB29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 Rice</w:t>
            </w:r>
          </w:p>
        </w:tc>
        <w:tc>
          <w:tcPr>
            <w:tcW w:w="2017" w:type="dxa"/>
            <w:shd w:val="clear" w:color="auto" w:fill="8064A2" w:themeFill="accent4"/>
          </w:tcPr>
          <w:p w14:paraId="1E4147B6" w14:textId="72EC2A27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Des</w:t>
            </w:r>
            <w:r w:rsidR="002145F7">
              <w:rPr>
                <w:b/>
                <w:sz w:val="28"/>
              </w:rPr>
              <w:t>s</w:t>
            </w:r>
            <w:r>
              <w:rPr>
                <w:b/>
                <w:sz w:val="28"/>
              </w:rPr>
              <w:t>ert</w:t>
            </w:r>
          </w:p>
        </w:tc>
      </w:tr>
      <w:tr w:rsidR="00642066" w14:paraId="422C7B25" w14:textId="77777777" w:rsidTr="1436AF0D">
        <w:trPr>
          <w:trHeight w:val="1090"/>
        </w:trPr>
        <w:tc>
          <w:tcPr>
            <w:tcW w:w="2016" w:type="dxa"/>
            <w:shd w:val="clear" w:color="auto" w:fill="F2DBDB" w:themeFill="accent2" w:themeFillTint="33"/>
          </w:tcPr>
          <w:p w14:paraId="43851CA0" w14:textId="77777777" w:rsidR="00642066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Monday</w:t>
            </w:r>
          </w:p>
          <w:p w14:paraId="545900BC" w14:textId="1AB6BD59" w:rsidR="00470C2A" w:rsidRPr="00B279A8" w:rsidRDefault="00470C2A" w:rsidP="00B279A8">
            <w:pPr>
              <w:jc w:val="center"/>
              <w:rPr>
                <w:b/>
                <w:sz w:val="28"/>
              </w:rPr>
            </w:pPr>
          </w:p>
        </w:tc>
        <w:tc>
          <w:tcPr>
            <w:tcW w:w="2016" w:type="dxa"/>
            <w:shd w:val="clear" w:color="auto" w:fill="F2DBDB" w:themeFill="accent2" w:themeFillTint="33"/>
          </w:tcPr>
          <w:p w14:paraId="6C64CF25" w14:textId="77777777" w:rsidR="00AC1CF7" w:rsidRDefault="000619A3" w:rsidP="00167498">
            <w:pPr>
              <w:jc w:val="center"/>
            </w:pPr>
            <w:r>
              <w:t>Vegetable Spring roll</w:t>
            </w:r>
          </w:p>
          <w:p w14:paraId="757E01F0" w14:textId="348DD682" w:rsidR="00F171BA" w:rsidRDefault="00F171BA" w:rsidP="00167498">
            <w:pPr>
              <w:jc w:val="center"/>
            </w:pPr>
            <w:r>
              <w:t>2,7,9,10,13</w:t>
            </w:r>
          </w:p>
        </w:tc>
        <w:tc>
          <w:tcPr>
            <w:tcW w:w="2016" w:type="dxa"/>
            <w:shd w:val="clear" w:color="auto" w:fill="F2DBDB" w:themeFill="accent2" w:themeFillTint="33"/>
          </w:tcPr>
          <w:p w14:paraId="3D9AEB87" w14:textId="77777777" w:rsidR="00725242" w:rsidRDefault="00980F7C" w:rsidP="00A2200D">
            <w:pPr>
              <w:jc w:val="center"/>
            </w:pPr>
            <w:r>
              <w:t xml:space="preserve">Chicken Tikka </w:t>
            </w:r>
            <w:r w:rsidR="00A2200D">
              <w:t xml:space="preserve">     </w:t>
            </w:r>
            <w:r>
              <w:t>Masala</w:t>
            </w:r>
            <w:r w:rsidR="00E163E5">
              <w:t xml:space="preserve"> with</w:t>
            </w:r>
            <w:r w:rsidR="00A2200D">
              <w:t xml:space="preserve"> </w:t>
            </w:r>
            <w:r w:rsidR="00E163E5">
              <w:t>Noodles</w:t>
            </w:r>
          </w:p>
          <w:p w14:paraId="7E1D45A0" w14:textId="23AF73EC" w:rsidR="00A2200D" w:rsidRDefault="00A2200D" w:rsidP="00A2200D">
            <w:pPr>
              <w:jc w:val="center"/>
            </w:pPr>
            <w:r>
              <w:t>1,2,</w:t>
            </w:r>
            <w:r w:rsidR="00EA5F50">
              <w:t>6,7,9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3A9FDF9A" w14:textId="284198EF" w:rsidR="00445815" w:rsidRDefault="00F171BA" w:rsidP="00E035AE">
            <w:pPr>
              <w:jc w:val="center"/>
            </w:pPr>
            <w:r>
              <w:t>Salad</w:t>
            </w:r>
          </w:p>
          <w:p w14:paraId="512DDCF3" w14:textId="2213D01C" w:rsidR="00E035AE" w:rsidRDefault="00E035AE" w:rsidP="00E035AE">
            <w:pPr>
              <w:jc w:val="center"/>
            </w:pPr>
            <w:r>
              <w:t>Sweetcorn</w:t>
            </w:r>
          </w:p>
          <w:p w14:paraId="3EBAC547" w14:textId="77777777" w:rsidR="00CD2B07" w:rsidRDefault="00CD2B07" w:rsidP="00470C2A">
            <w:pPr>
              <w:jc w:val="center"/>
            </w:pPr>
          </w:p>
          <w:p w14:paraId="47EFFD43" w14:textId="213C0C09" w:rsidR="00CD2B07" w:rsidRDefault="00CD2B07" w:rsidP="00470C2A">
            <w:pPr>
              <w:jc w:val="center"/>
            </w:pPr>
          </w:p>
        </w:tc>
        <w:tc>
          <w:tcPr>
            <w:tcW w:w="2017" w:type="dxa"/>
            <w:shd w:val="clear" w:color="auto" w:fill="F2DBDB" w:themeFill="accent2" w:themeFillTint="33"/>
          </w:tcPr>
          <w:p w14:paraId="425107F4" w14:textId="48433006" w:rsidR="00EB7181" w:rsidRDefault="00EB7181" w:rsidP="00C6650E">
            <w:pPr>
              <w:jc w:val="center"/>
            </w:pPr>
          </w:p>
        </w:tc>
        <w:tc>
          <w:tcPr>
            <w:tcW w:w="2017" w:type="dxa"/>
            <w:shd w:val="clear" w:color="auto" w:fill="F2DBDB" w:themeFill="accent2" w:themeFillTint="33"/>
          </w:tcPr>
          <w:p w14:paraId="70E2A6F8" w14:textId="5E5B0641" w:rsidR="0062451F" w:rsidRDefault="003F63B4" w:rsidP="00470C2A">
            <w:pPr>
              <w:jc w:val="center"/>
            </w:pPr>
            <w:r>
              <w:t>Homemade Biscuit or Cake or fruit</w:t>
            </w:r>
          </w:p>
        </w:tc>
      </w:tr>
      <w:tr w:rsidR="00642066" w14:paraId="2FCF1177" w14:textId="77777777" w:rsidTr="1436AF0D">
        <w:trPr>
          <w:trHeight w:val="1229"/>
        </w:trPr>
        <w:tc>
          <w:tcPr>
            <w:tcW w:w="2016" w:type="dxa"/>
            <w:shd w:val="clear" w:color="auto" w:fill="FDE9D9" w:themeFill="accent6" w:themeFillTint="33"/>
          </w:tcPr>
          <w:p w14:paraId="3F7D0871" w14:textId="32CDFBCB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Tuesday</w:t>
            </w:r>
          </w:p>
        </w:tc>
        <w:tc>
          <w:tcPr>
            <w:tcW w:w="2016" w:type="dxa"/>
            <w:shd w:val="clear" w:color="auto" w:fill="FDE9D9" w:themeFill="accent6" w:themeFillTint="33"/>
          </w:tcPr>
          <w:p w14:paraId="6311E96A" w14:textId="77777777" w:rsidR="00516580" w:rsidRDefault="005B6B70" w:rsidP="005B6B70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Cheese &amp; Tomat</w:t>
            </w:r>
            <w:r w:rsidR="00164561">
              <w:rPr>
                <w:lang w:val="en-GB"/>
              </w:rPr>
              <w:t>o Panini</w:t>
            </w:r>
          </w:p>
          <w:p w14:paraId="014546AF" w14:textId="413C94F1" w:rsidR="00164561" w:rsidRPr="008428C9" w:rsidRDefault="00164561" w:rsidP="005B6B70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2,4,7</w:t>
            </w:r>
          </w:p>
        </w:tc>
        <w:tc>
          <w:tcPr>
            <w:tcW w:w="2016" w:type="dxa"/>
            <w:shd w:val="clear" w:color="auto" w:fill="FDE9D9" w:themeFill="accent6" w:themeFillTint="33"/>
          </w:tcPr>
          <w:p w14:paraId="73070C1E" w14:textId="0C8F1E96" w:rsidR="004F16F8" w:rsidRDefault="006E62BF" w:rsidP="006E62BF">
            <w:pPr>
              <w:jc w:val="center"/>
            </w:pPr>
            <w:r>
              <w:t>Fishcake</w:t>
            </w:r>
          </w:p>
          <w:p w14:paraId="1E55E92E" w14:textId="2F87ECAB" w:rsidR="006E62BF" w:rsidRDefault="006E62BF" w:rsidP="006E62BF">
            <w:pPr>
              <w:jc w:val="center"/>
            </w:pPr>
            <w:r>
              <w:t>1,2,4,5,7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12B19574" w14:textId="77777777" w:rsidR="00865EB3" w:rsidRDefault="00FD4E65" w:rsidP="00426721">
            <w:pPr>
              <w:jc w:val="center"/>
            </w:pPr>
            <w:r>
              <w:t>Baked Beans</w:t>
            </w:r>
          </w:p>
          <w:p w14:paraId="23224DB6" w14:textId="6BF665ED" w:rsidR="00426721" w:rsidRDefault="00426721" w:rsidP="00426721">
            <w:pPr>
              <w:jc w:val="center"/>
            </w:pPr>
            <w:r>
              <w:t>Or</w:t>
            </w:r>
          </w:p>
          <w:p w14:paraId="68DD9EBB" w14:textId="354BDEF9" w:rsidR="00426721" w:rsidRDefault="00426721" w:rsidP="00426721">
            <w:pPr>
              <w:jc w:val="center"/>
            </w:pPr>
            <w:r>
              <w:t>Salad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7F0850C7" w14:textId="460C57D6" w:rsidR="00733821" w:rsidRDefault="418E72E3" w:rsidP="1436AF0D">
            <w:r>
              <w:t xml:space="preserve"> </w:t>
            </w:r>
          </w:p>
          <w:p w14:paraId="191F60C0" w14:textId="7F446FE8" w:rsidR="0034593F" w:rsidRDefault="00EC324D" w:rsidP="00164561">
            <w:pPr>
              <w:jc w:val="center"/>
            </w:pPr>
            <w:r>
              <w:t>Diced Potato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25A46BFA" w14:textId="5A50127E" w:rsidR="00470C2A" w:rsidRDefault="003F63B4" w:rsidP="00470C2A">
            <w:pPr>
              <w:jc w:val="center"/>
            </w:pPr>
            <w:r>
              <w:t xml:space="preserve">Homemade </w:t>
            </w:r>
            <w:r w:rsidR="00A620D0">
              <w:t>Biscuit</w:t>
            </w:r>
            <w:r>
              <w:t xml:space="preserve"> or Cake or frui</w:t>
            </w:r>
            <w:r w:rsidR="00A620D0">
              <w:t>t</w:t>
            </w:r>
          </w:p>
        </w:tc>
      </w:tr>
      <w:tr w:rsidR="00642066" w14:paraId="196DEA96" w14:textId="77777777" w:rsidTr="1436AF0D">
        <w:trPr>
          <w:trHeight w:val="1391"/>
        </w:trPr>
        <w:tc>
          <w:tcPr>
            <w:tcW w:w="2016" w:type="dxa"/>
            <w:shd w:val="clear" w:color="auto" w:fill="EAF1DD" w:themeFill="accent3" w:themeFillTint="33"/>
          </w:tcPr>
          <w:p w14:paraId="35DDCC30" w14:textId="4893BB47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Wednesday</w:t>
            </w:r>
          </w:p>
        </w:tc>
        <w:tc>
          <w:tcPr>
            <w:tcW w:w="2016" w:type="dxa"/>
            <w:shd w:val="clear" w:color="auto" w:fill="EAF1DD" w:themeFill="accent3" w:themeFillTint="33"/>
          </w:tcPr>
          <w:p w14:paraId="7ABB20E6" w14:textId="77777777" w:rsidR="00676CD8" w:rsidRDefault="00EA5F50" w:rsidP="00192078">
            <w:r>
              <w:t xml:space="preserve">   Roast Chicken</w:t>
            </w:r>
          </w:p>
          <w:p w14:paraId="18EF0BA1" w14:textId="62E5B621" w:rsidR="00140DD2" w:rsidRDefault="00140DD2" w:rsidP="00192078">
            <w:r>
              <w:t xml:space="preserve">                1</w:t>
            </w:r>
          </w:p>
        </w:tc>
        <w:tc>
          <w:tcPr>
            <w:tcW w:w="2016" w:type="dxa"/>
            <w:shd w:val="clear" w:color="auto" w:fill="EAF1DD" w:themeFill="accent3" w:themeFillTint="33"/>
          </w:tcPr>
          <w:p w14:paraId="10AC73B5" w14:textId="7C2E0C5A" w:rsidR="00B003B7" w:rsidRDefault="00FE46D3" w:rsidP="00631DD7">
            <w:pPr>
              <w:jc w:val="center"/>
            </w:pPr>
            <w:r>
              <w:t>Quorn Sausage</w:t>
            </w:r>
            <w:r w:rsidR="00631DD7">
              <w:t xml:space="preserve"> Flatbread</w:t>
            </w:r>
          </w:p>
          <w:p w14:paraId="37142CF7" w14:textId="52467C38" w:rsidR="00631DD7" w:rsidRDefault="00631DD7" w:rsidP="00631DD7">
            <w:pPr>
              <w:jc w:val="center"/>
            </w:pPr>
            <w:r>
              <w:t>2,6,7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1F94AA49" w14:textId="77777777" w:rsidR="00445815" w:rsidRDefault="007C00D4" w:rsidP="00DC5BD1">
            <w:pPr>
              <w:jc w:val="center"/>
            </w:pPr>
            <w:r>
              <w:t>Salad</w:t>
            </w:r>
          </w:p>
          <w:p w14:paraId="71770541" w14:textId="63759903" w:rsidR="00167498" w:rsidRDefault="00C30E10" w:rsidP="00DC5BD1">
            <w:pPr>
              <w:jc w:val="center"/>
            </w:pPr>
            <w:r>
              <w:t>Mixed Veg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103DB9CD" w14:textId="1D6DD367" w:rsidR="00454C3E" w:rsidRDefault="00140DD2" w:rsidP="007C00D4">
            <w:pPr>
              <w:jc w:val="center"/>
            </w:pPr>
            <w:r>
              <w:t xml:space="preserve">Mashed </w:t>
            </w:r>
            <w:r w:rsidR="00C30E10">
              <w:t>P</w:t>
            </w:r>
            <w:r w:rsidR="007C00D4">
              <w:t>otato</w:t>
            </w:r>
          </w:p>
          <w:p w14:paraId="7E11952E" w14:textId="3C2355F8" w:rsidR="007C00D4" w:rsidRDefault="007C00D4" w:rsidP="00167498"/>
        </w:tc>
        <w:tc>
          <w:tcPr>
            <w:tcW w:w="2017" w:type="dxa"/>
            <w:shd w:val="clear" w:color="auto" w:fill="EAF1DD" w:themeFill="accent3" w:themeFillTint="33"/>
          </w:tcPr>
          <w:p w14:paraId="1EB4CECA" w14:textId="4FE88455" w:rsidR="00470C2A" w:rsidRDefault="00346E15" w:rsidP="002A3805">
            <w:pPr>
              <w:jc w:val="center"/>
            </w:pPr>
            <w:r>
              <w:t xml:space="preserve">Homemade </w:t>
            </w:r>
            <w:r w:rsidR="60C34CA7">
              <w:t>Biscuit or Cake</w:t>
            </w:r>
            <w:r w:rsidR="00A620D0">
              <w:t xml:space="preserve"> or fruit</w:t>
            </w:r>
          </w:p>
        </w:tc>
      </w:tr>
      <w:tr w:rsidR="00642066" w14:paraId="1940BE6E" w14:textId="77777777" w:rsidTr="1436AF0D">
        <w:trPr>
          <w:trHeight w:val="1486"/>
        </w:trPr>
        <w:tc>
          <w:tcPr>
            <w:tcW w:w="2016" w:type="dxa"/>
            <w:shd w:val="clear" w:color="auto" w:fill="DAEEF3" w:themeFill="accent5" w:themeFillTint="33"/>
          </w:tcPr>
          <w:p w14:paraId="28CD2FBF" w14:textId="4A3E7000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Thursday</w:t>
            </w:r>
          </w:p>
        </w:tc>
        <w:tc>
          <w:tcPr>
            <w:tcW w:w="2016" w:type="dxa"/>
            <w:shd w:val="clear" w:color="auto" w:fill="DAEEF3" w:themeFill="accent5" w:themeFillTint="33"/>
          </w:tcPr>
          <w:p w14:paraId="47DCC3DC" w14:textId="5068ED24" w:rsidR="009E4229" w:rsidRDefault="00C402C0" w:rsidP="0010215B">
            <w:r>
              <w:t xml:space="preserve"> </w:t>
            </w:r>
            <w:r w:rsidR="00633845">
              <w:t xml:space="preserve">   </w:t>
            </w:r>
            <w:r>
              <w:t>Pizza slice</w:t>
            </w:r>
          </w:p>
          <w:p w14:paraId="328E10EC" w14:textId="6A5991CC" w:rsidR="00633845" w:rsidRDefault="00633845" w:rsidP="00633845">
            <w:pPr>
              <w:jc w:val="center"/>
            </w:pPr>
            <w:r>
              <w:t>2,7</w:t>
            </w:r>
          </w:p>
        </w:tc>
        <w:tc>
          <w:tcPr>
            <w:tcW w:w="2016" w:type="dxa"/>
            <w:shd w:val="clear" w:color="auto" w:fill="DAEEF3" w:themeFill="accent5" w:themeFillTint="33"/>
          </w:tcPr>
          <w:p w14:paraId="328B6B72" w14:textId="7EE62517" w:rsidR="00470C2A" w:rsidRDefault="29A36747" w:rsidP="3AA92C17">
            <w:pPr>
              <w:jc w:val="center"/>
            </w:pPr>
            <w:r>
              <w:t>Cheese &amp; Onion Pie</w:t>
            </w:r>
          </w:p>
          <w:p w14:paraId="2542BA10" w14:textId="2861D4DD" w:rsidR="00470C2A" w:rsidRDefault="29A36747" w:rsidP="3AA92C17">
            <w:pPr>
              <w:jc w:val="center"/>
            </w:pPr>
            <w:r>
              <w:t>2,4,7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70058DB5" w14:textId="77777777" w:rsidR="00080EE2" w:rsidRDefault="17FA93C4" w:rsidP="00A37F42">
            <w:pPr>
              <w:jc w:val="center"/>
            </w:pPr>
            <w:r>
              <w:t>Beans</w:t>
            </w:r>
          </w:p>
          <w:p w14:paraId="1933D02F" w14:textId="77777777" w:rsidR="000345FF" w:rsidRDefault="000345FF" w:rsidP="00A37F42">
            <w:pPr>
              <w:jc w:val="center"/>
            </w:pPr>
            <w:r>
              <w:t xml:space="preserve">Or </w:t>
            </w:r>
          </w:p>
          <w:p w14:paraId="796FF6FF" w14:textId="0622EA35" w:rsidR="000345FF" w:rsidRDefault="00220868" w:rsidP="00A37F42">
            <w:pPr>
              <w:jc w:val="center"/>
            </w:pPr>
            <w:r>
              <w:t>Sweetorn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22A5E2C4" w14:textId="77777777" w:rsidR="00470C2A" w:rsidRDefault="00DE0EA2" w:rsidP="00470C2A">
            <w:pPr>
              <w:jc w:val="center"/>
            </w:pPr>
            <w:r>
              <w:t>Herb New</w:t>
            </w:r>
          </w:p>
          <w:p w14:paraId="57639DFB" w14:textId="34CFCADA" w:rsidR="00DE0EA2" w:rsidRDefault="00DE0EA2" w:rsidP="00470C2A">
            <w:pPr>
              <w:jc w:val="center"/>
            </w:pPr>
          </w:p>
        </w:tc>
        <w:tc>
          <w:tcPr>
            <w:tcW w:w="2017" w:type="dxa"/>
            <w:shd w:val="clear" w:color="auto" w:fill="DAEEF3" w:themeFill="accent5" w:themeFillTint="33"/>
          </w:tcPr>
          <w:p w14:paraId="44E17B37" w14:textId="66965094" w:rsidR="00470C2A" w:rsidRDefault="00346E15" w:rsidP="00470C2A">
            <w:pPr>
              <w:jc w:val="center"/>
            </w:pPr>
            <w:r>
              <w:t xml:space="preserve">Homemade </w:t>
            </w:r>
            <w:r w:rsidR="5483D045">
              <w:t>Biscuit or Cake</w:t>
            </w:r>
            <w:r w:rsidR="00A620D0">
              <w:t xml:space="preserve"> or fruit</w:t>
            </w:r>
          </w:p>
        </w:tc>
      </w:tr>
      <w:tr w:rsidR="00642066" w14:paraId="39273C48" w14:textId="77777777" w:rsidTr="1436AF0D">
        <w:trPr>
          <w:trHeight w:val="1643"/>
        </w:trPr>
        <w:tc>
          <w:tcPr>
            <w:tcW w:w="2016" w:type="dxa"/>
            <w:shd w:val="clear" w:color="auto" w:fill="E5DFEC" w:themeFill="accent4" w:themeFillTint="33"/>
          </w:tcPr>
          <w:p w14:paraId="5B108118" w14:textId="77777777" w:rsidR="00642066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Friday</w:t>
            </w:r>
          </w:p>
          <w:p w14:paraId="63D64672" w14:textId="40D0900A" w:rsidR="00AF6353" w:rsidRPr="00B279A8" w:rsidRDefault="00AF6353" w:rsidP="00B279A8">
            <w:pPr>
              <w:jc w:val="center"/>
              <w:rPr>
                <w:b/>
                <w:sz w:val="28"/>
              </w:rPr>
            </w:pPr>
          </w:p>
        </w:tc>
        <w:tc>
          <w:tcPr>
            <w:tcW w:w="2016" w:type="dxa"/>
            <w:shd w:val="clear" w:color="auto" w:fill="E5DFEC" w:themeFill="accent4" w:themeFillTint="33"/>
          </w:tcPr>
          <w:p w14:paraId="1443DE66" w14:textId="77777777" w:rsidR="00396B76" w:rsidRDefault="00731E4F" w:rsidP="00731E4F">
            <w:pPr>
              <w:jc w:val="center"/>
            </w:pPr>
            <w:r>
              <w:t>Battered Cod</w:t>
            </w:r>
          </w:p>
          <w:p w14:paraId="2E595E01" w14:textId="02B7A447" w:rsidR="00731E4F" w:rsidRDefault="00731E4F" w:rsidP="00731E4F">
            <w:pPr>
              <w:jc w:val="center"/>
            </w:pPr>
            <w:r>
              <w:t>2,5,</w:t>
            </w:r>
            <w:r w:rsidR="00A00290">
              <w:t>6,7</w:t>
            </w:r>
          </w:p>
        </w:tc>
        <w:tc>
          <w:tcPr>
            <w:tcW w:w="2016" w:type="dxa"/>
            <w:shd w:val="clear" w:color="auto" w:fill="E5DFEC" w:themeFill="accent4" w:themeFillTint="33"/>
          </w:tcPr>
          <w:p w14:paraId="357816FE" w14:textId="73303FC3" w:rsidR="00A23D9E" w:rsidRDefault="00B75BF0" w:rsidP="00770306">
            <w:r>
              <w:t xml:space="preserve">    Jacket Potato with a choice of fillings</w:t>
            </w:r>
            <w:r w:rsidR="00B266ED">
              <w:t xml:space="preserve"> 4,5,7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60B1ED94" w14:textId="77777777" w:rsidR="00F84807" w:rsidRDefault="00F726D8" w:rsidP="0013728C">
            <w:pPr>
              <w:jc w:val="center"/>
            </w:pPr>
            <w:r>
              <w:t xml:space="preserve">  </w:t>
            </w:r>
            <w:r w:rsidR="0013728C">
              <w:t>Salad</w:t>
            </w:r>
          </w:p>
          <w:p w14:paraId="0EB70175" w14:textId="1ACD58B7" w:rsidR="00A00290" w:rsidRDefault="00A00290" w:rsidP="0013728C">
            <w:pPr>
              <w:jc w:val="center"/>
            </w:pPr>
            <w:r>
              <w:t>peas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1DBFA33F" w14:textId="7C10E6E0" w:rsidR="00470C2A" w:rsidRDefault="00A00290" w:rsidP="00A37F42">
            <w:pPr>
              <w:jc w:val="center"/>
            </w:pPr>
            <w:r>
              <w:t>Chips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3328A3F8" w14:textId="44C83444" w:rsidR="00470C2A" w:rsidRDefault="00346E15" w:rsidP="00470C2A">
            <w:pPr>
              <w:jc w:val="center"/>
            </w:pPr>
            <w:r>
              <w:t xml:space="preserve">Homemade </w:t>
            </w:r>
            <w:r w:rsidR="0756C5B2">
              <w:t>Biscuit or Cake</w:t>
            </w:r>
            <w:r w:rsidR="00A620D0">
              <w:t xml:space="preserve"> or fruit</w:t>
            </w:r>
          </w:p>
        </w:tc>
      </w:tr>
    </w:tbl>
    <w:p w14:paraId="3140722B" w14:textId="3780B0C1" w:rsidR="001A7CC0" w:rsidRDefault="00B279A8">
      <w:r>
        <w:t xml:space="preserve"> </w:t>
      </w:r>
      <w:r w:rsidR="001A7CC0">
        <w:br w:type="page"/>
      </w:r>
    </w:p>
    <w:p w14:paraId="1068B790" w14:textId="77777777" w:rsidR="001A7CC0" w:rsidRDefault="001A7CC0"/>
    <w:sectPr w:rsidR="001A7CC0" w:rsidSect="00491858">
      <w:pgSz w:w="16840" w:h="11899" w:orient="landscape"/>
      <w:pgMar w:top="567" w:right="1440" w:bottom="426" w:left="1440" w:header="708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FSVPasteboard_" w:val="3"/>
  </w:docVars>
  <w:rsids>
    <w:rsidRoot w:val="00AE3C78"/>
    <w:rsid w:val="000100C8"/>
    <w:rsid w:val="00016A13"/>
    <w:rsid w:val="000300F5"/>
    <w:rsid w:val="00031EF8"/>
    <w:rsid w:val="000345FF"/>
    <w:rsid w:val="00040404"/>
    <w:rsid w:val="00044534"/>
    <w:rsid w:val="000619A3"/>
    <w:rsid w:val="00063958"/>
    <w:rsid w:val="00071A78"/>
    <w:rsid w:val="000757A7"/>
    <w:rsid w:val="00080EE2"/>
    <w:rsid w:val="00083102"/>
    <w:rsid w:val="0008532B"/>
    <w:rsid w:val="000A64E4"/>
    <w:rsid w:val="000B27B7"/>
    <w:rsid w:val="000C10EC"/>
    <w:rsid w:val="000D685F"/>
    <w:rsid w:val="00100500"/>
    <w:rsid w:val="0010215B"/>
    <w:rsid w:val="0010462B"/>
    <w:rsid w:val="0010ED40"/>
    <w:rsid w:val="00111AF9"/>
    <w:rsid w:val="00112FDF"/>
    <w:rsid w:val="0011397F"/>
    <w:rsid w:val="00134BCF"/>
    <w:rsid w:val="0013728C"/>
    <w:rsid w:val="0014020E"/>
    <w:rsid w:val="00140DD2"/>
    <w:rsid w:val="001512B1"/>
    <w:rsid w:val="00161CFD"/>
    <w:rsid w:val="001632F2"/>
    <w:rsid w:val="00164561"/>
    <w:rsid w:val="00167498"/>
    <w:rsid w:val="00167964"/>
    <w:rsid w:val="001833FC"/>
    <w:rsid w:val="00192078"/>
    <w:rsid w:val="001937DF"/>
    <w:rsid w:val="00193DF8"/>
    <w:rsid w:val="001A7CC0"/>
    <w:rsid w:val="001C475E"/>
    <w:rsid w:val="001C7F64"/>
    <w:rsid w:val="001E6842"/>
    <w:rsid w:val="001F2BC5"/>
    <w:rsid w:val="002145F7"/>
    <w:rsid w:val="00220868"/>
    <w:rsid w:val="00220E40"/>
    <w:rsid w:val="00252055"/>
    <w:rsid w:val="00254CA1"/>
    <w:rsid w:val="00260361"/>
    <w:rsid w:val="002677E2"/>
    <w:rsid w:val="00280DD8"/>
    <w:rsid w:val="002A3805"/>
    <w:rsid w:val="002A5701"/>
    <w:rsid w:val="002A73AE"/>
    <w:rsid w:val="002C3358"/>
    <w:rsid w:val="002F7D47"/>
    <w:rsid w:val="00300569"/>
    <w:rsid w:val="003005E3"/>
    <w:rsid w:val="00324704"/>
    <w:rsid w:val="0034593F"/>
    <w:rsid w:val="00346E15"/>
    <w:rsid w:val="003600FC"/>
    <w:rsid w:val="003725E8"/>
    <w:rsid w:val="0037305A"/>
    <w:rsid w:val="00374AC2"/>
    <w:rsid w:val="00377FF5"/>
    <w:rsid w:val="003967DD"/>
    <w:rsid w:val="00396B76"/>
    <w:rsid w:val="003C3630"/>
    <w:rsid w:val="003C4276"/>
    <w:rsid w:val="003E0F74"/>
    <w:rsid w:val="003F4822"/>
    <w:rsid w:val="003F63B4"/>
    <w:rsid w:val="003F724C"/>
    <w:rsid w:val="00402BA4"/>
    <w:rsid w:val="004149B1"/>
    <w:rsid w:val="00425039"/>
    <w:rsid w:val="00426721"/>
    <w:rsid w:val="00441A75"/>
    <w:rsid w:val="00442739"/>
    <w:rsid w:val="00445815"/>
    <w:rsid w:val="00454C3E"/>
    <w:rsid w:val="00460CF5"/>
    <w:rsid w:val="00470C2A"/>
    <w:rsid w:val="00486870"/>
    <w:rsid w:val="00487317"/>
    <w:rsid w:val="00491858"/>
    <w:rsid w:val="004B330B"/>
    <w:rsid w:val="004C692E"/>
    <w:rsid w:val="004C7764"/>
    <w:rsid w:val="004F16F8"/>
    <w:rsid w:val="004F18FA"/>
    <w:rsid w:val="00502959"/>
    <w:rsid w:val="00510363"/>
    <w:rsid w:val="00516580"/>
    <w:rsid w:val="00521706"/>
    <w:rsid w:val="0052211E"/>
    <w:rsid w:val="00523D5F"/>
    <w:rsid w:val="00527BA6"/>
    <w:rsid w:val="005306F0"/>
    <w:rsid w:val="005315A5"/>
    <w:rsid w:val="005611BB"/>
    <w:rsid w:val="00562F7E"/>
    <w:rsid w:val="00573C33"/>
    <w:rsid w:val="00574E30"/>
    <w:rsid w:val="005913DD"/>
    <w:rsid w:val="005A0C77"/>
    <w:rsid w:val="005B070C"/>
    <w:rsid w:val="005B132E"/>
    <w:rsid w:val="005B268E"/>
    <w:rsid w:val="005B6B70"/>
    <w:rsid w:val="005D5863"/>
    <w:rsid w:val="005E3CC6"/>
    <w:rsid w:val="005F4181"/>
    <w:rsid w:val="00602B56"/>
    <w:rsid w:val="00602C8D"/>
    <w:rsid w:val="00604936"/>
    <w:rsid w:val="006216A6"/>
    <w:rsid w:val="0062451F"/>
    <w:rsid w:val="006303B1"/>
    <w:rsid w:val="00631DD7"/>
    <w:rsid w:val="0063349F"/>
    <w:rsid w:val="00633845"/>
    <w:rsid w:val="006360AA"/>
    <w:rsid w:val="00637471"/>
    <w:rsid w:val="00642066"/>
    <w:rsid w:val="00643792"/>
    <w:rsid w:val="00657116"/>
    <w:rsid w:val="00665C38"/>
    <w:rsid w:val="00676CD8"/>
    <w:rsid w:val="00684A3C"/>
    <w:rsid w:val="006B4A23"/>
    <w:rsid w:val="006D7519"/>
    <w:rsid w:val="006E62BF"/>
    <w:rsid w:val="006E62F7"/>
    <w:rsid w:val="006F735B"/>
    <w:rsid w:val="00703948"/>
    <w:rsid w:val="00703E3F"/>
    <w:rsid w:val="00725087"/>
    <w:rsid w:val="00725242"/>
    <w:rsid w:val="00731E4F"/>
    <w:rsid w:val="00733821"/>
    <w:rsid w:val="007429F3"/>
    <w:rsid w:val="0076260E"/>
    <w:rsid w:val="007631A9"/>
    <w:rsid w:val="00770306"/>
    <w:rsid w:val="00781E33"/>
    <w:rsid w:val="00787815"/>
    <w:rsid w:val="007933FF"/>
    <w:rsid w:val="007B37D1"/>
    <w:rsid w:val="007B4C00"/>
    <w:rsid w:val="007B618B"/>
    <w:rsid w:val="007B6965"/>
    <w:rsid w:val="007C00D4"/>
    <w:rsid w:val="007C46CE"/>
    <w:rsid w:val="007C76F0"/>
    <w:rsid w:val="007E3EB4"/>
    <w:rsid w:val="007E6AD6"/>
    <w:rsid w:val="00822625"/>
    <w:rsid w:val="00837283"/>
    <w:rsid w:val="008428C9"/>
    <w:rsid w:val="008432E9"/>
    <w:rsid w:val="00845A6C"/>
    <w:rsid w:val="00852167"/>
    <w:rsid w:val="00863542"/>
    <w:rsid w:val="00864B8F"/>
    <w:rsid w:val="00865EB3"/>
    <w:rsid w:val="00880F1B"/>
    <w:rsid w:val="008926E9"/>
    <w:rsid w:val="008B5D38"/>
    <w:rsid w:val="008F2291"/>
    <w:rsid w:val="00912CBD"/>
    <w:rsid w:val="00917C9B"/>
    <w:rsid w:val="00922E21"/>
    <w:rsid w:val="00946C49"/>
    <w:rsid w:val="009578EF"/>
    <w:rsid w:val="00977935"/>
    <w:rsid w:val="00980568"/>
    <w:rsid w:val="00980F7C"/>
    <w:rsid w:val="00982F2E"/>
    <w:rsid w:val="009C28AA"/>
    <w:rsid w:val="009D217C"/>
    <w:rsid w:val="009E4229"/>
    <w:rsid w:val="009F3148"/>
    <w:rsid w:val="00A00290"/>
    <w:rsid w:val="00A10BA3"/>
    <w:rsid w:val="00A2200D"/>
    <w:rsid w:val="00A23D9E"/>
    <w:rsid w:val="00A25DF2"/>
    <w:rsid w:val="00A277F6"/>
    <w:rsid w:val="00A27A04"/>
    <w:rsid w:val="00A37F42"/>
    <w:rsid w:val="00A52282"/>
    <w:rsid w:val="00A546E5"/>
    <w:rsid w:val="00A620D0"/>
    <w:rsid w:val="00A64003"/>
    <w:rsid w:val="00A66905"/>
    <w:rsid w:val="00A713A8"/>
    <w:rsid w:val="00AA244B"/>
    <w:rsid w:val="00AB294D"/>
    <w:rsid w:val="00AB3976"/>
    <w:rsid w:val="00AB5714"/>
    <w:rsid w:val="00AC1CF7"/>
    <w:rsid w:val="00AC3A0A"/>
    <w:rsid w:val="00AC7FE2"/>
    <w:rsid w:val="00AE3C78"/>
    <w:rsid w:val="00AF6353"/>
    <w:rsid w:val="00B003B7"/>
    <w:rsid w:val="00B00BBC"/>
    <w:rsid w:val="00B14887"/>
    <w:rsid w:val="00B266ED"/>
    <w:rsid w:val="00B279A8"/>
    <w:rsid w:val="00B34A97"/>
    <w:rsid w:val="00B3511C"/>
    <w:rsid w:val="00B4338F"/>
    <w:rsid w:val="00B453C5"/>
    <w:rsid w:val="00B67974"/>
    <w:rsid w:val="00B75BF0"/>
    <w:rsid w:val="00BC41EA"/>
    <w:rsid w:val="00BC4FFD"/>
    <w:rsid w:val="00BE2AAE"/>
    <w:rsid w:val="00BF2CE9"/>
    <w:rsid w:val="00BF5899"/>
    <w:rsid w:val="00BF6303"/>
    <w:rsid w:val="00C04C72"/>
    <w:rsid w:val="00C21A8A"/>
    <w:rsid w:val="00C21C26"/>
    <w:rsid w:val="00C30E10"/>
    <w:rsid w:val="00C3340B"/>
    <w:rsid w:val="00C402C0"/>
    <w:rsid w:val="00C42EB3"/>
    <w:rsid w:val="00C507C3"/>
    <w:rsid w:val="00C662FD"/>
    <w:rsid w:val="00C6650E"/>
    <w:rsid w:val="00C739AC"/>
    <w:rsid w:val="00C73C93"/>
    <w:rsid w:val="00C75B99"/>
    <w:rsid w:val="00C8411E"/>
    <w:rsid w:val="00C876F0"/>
    <w:rsid w:val="00C91BF6"/>
    <w:rsid w:val="00CA0379"/>
    <w:rsid w:val="00CA6FD9"/>
    <w:rsid w:val="00CC2BDB"/>
    <w:rsid w:val="00CD2B07"/>
    <w:rsid w:val="00CF2FB5"/>
    <w:rsid w:val="00CF5FC2"/>
    <w:rsid w:val="00D13DD4"/>
    <w:rsid w:val="00D531F8"/>
    <w:rsid w:val="00D5546C"/>
    <w:rsid w:val="00D716CE"/>
    <w:rsid w:val="00DA369A"/>
    <w:rsid w:val="00DB20D6"/>
    <w:rsid w:val="00DB2C33"/>
    <w:rsid w:val="00DB2DFB"/>
    <w:rsid w:val="00DC5BD1"/>
    <w:rsid w:val="00DE0EA2"/>
    <w:rsid w:val="00DF1D0C"/>
    <w:rsid w:val="00E035AE"/>
    <w:rsid w:val="00E04004"/>
    <w:rsid w:val="00E163E5"/>
    <w:rsid w:val="00E24849"/>
    <w:rsid w:val="00E31823"/>
    <w:rsid w:val="00E421E7"/>
    <w:rsid w:val="00E53EF9"/>
    <w:rsid w:val="00E63150"/>
    <w:rsid w:val="00E73E9F"/>
    <w:rsid w:val="00E96DDD"/>
    <w:rsid w:val="00EA5F50"/>
    <w:rsid w:val="00EB1A9F"/>
    <w:rsid w:val="00EB2F50"/>
    <w:rsid w:val="00EB5622"/>
    <w:rsid w:val="00EB7181"/>
    <w:rsid w:val="00EC324D"/>
    <w:rsid w:val="00EC5757"/>
    <w:rsid w:val="00ED5B9E"/>
    <w:rsid w:val="00EE0D70"/>
    <w:rsid w:val="00EF221E"/>
    <w:rsid w:val="00EF614B"/>
    <w:rsid w:val="00F05145"/>
    <w:rsid w:val="00F1658B"/>
    <w:rsid w:val="00F171BA"/>
    <w:rsid w:val="00F41925"/>
    <w:rsid w:val="00F420A5"/>
    <w:rsid w:val="00F457BB"/>
    <w:rsid w:val="00F518CF"/>
    <w:rsid w:val="00F65490"/>
    <w:rsid w:val="00F67768"/>
    <w:rsid w:val="00F726D8"/>
    <w:rsid w:val="00F84807"/>
    <w:rsid w:val="00FB436F"/>
    <w:rsid w:val="00FC5CCF"/>
    <w:rsid w:val="00FC5E44"/>
    <w:rsid w:val="00FC76C9"/>
    <w:rsid w:val="00FD4E65"/>
    <w:rsid w:val="00FE46D3"/>
    <w:rsid w:val="011A8460"/>
    <w:rsid w:val="02197150"/>
    <w:rsid w:val="037A8BF9"/>
    <w:rsid w:val="03960103"/>
    <w:rsid w:val="03C66A03"/>
    <w:rsid w:val="06992B1A"/>
    <w:rsid w:val="0756C5B2"/>
    <w:rsid w:val="07E27407"/>
    <w:rsid w:val="07F468A4"/>
    <w:rsid w:val="09156C3F"/>
    <w:rsid w:val="09EF8050"/>
    <w:rsid w:val="0A7E9B1E"/>
    <w:rsid w:val="0AB54C36"/>
    <w:rsid w:val="0DE08E10"/>
    <w:rsid w:val="12004D6F"/>
    <w:rsid w:val="1436AF0D"/>
    <w:rsid w:val="14E6AA01"/>
    <w:rsid w:val="162AF0AC"/>
    <w:rsid w:val="179E34C0"/>
    <w:rsid w:val="17FA93C4"/>
    <w:rsid w:val="18CF505B"/>
    <w:rsid w:val="19120DB6"/>
    <w:rsid w:val="1C79B4C0"/>
    <w:rsid w:val="1CEE6BB8"/>
    <w:rsid w:val="1DD30CD5"/>
    <w:rsid w:val="1F0CCB13"/>
    <w:rsid w:val="1F3D873B"/>
    <w:rsid w:val="1FE4AB8E"/>
    <w:rsid w:val="21741BB3"/>
    <w:rsid w:val="2460E49E"/>
    <w:rsid w:val="24AE8372"/>
    <w:rsid w:val="26C1B408"/>
    <w:rsid w:val="26FEB49B"/>
    <w:rsid w:val="273CEDEC"/>
    <w:rsid w:val="29A36747"/>
    <w:rsid w:val="2A037F45"/>
    <w:rsid w:val="2AA8B846"/>
    <w:rsid w:val="2EDEDC69"/>
    <w:rsid w:val="2F310286"/>
    <w:rsid w:val="32709A06"/>
    <w:rsid w:val="345DA67E"/>
    <w:rsid w:val="34B4D344"/>
    <w:rsid w:val="3890BBF7"/>
    <w:rsid w:val="391000D7"/>
    <w:rsid w:val="39D527E1"/>
    <w:rsid w:val="3AA92C17"/>
    <w:rsid w:val="3AF48345"/>
    <w:rsid w:val="3CB70675"/>
    <w:rsid w:val="3D99090E"/>
    <w:rsid w:val="418E72E3"/>
    <w:rsid w:val="41BDBCCE"/>
    <w:rsid w:val="449E71A1"/>
    <w:rsid w:val="460D82A4"/>
    <w:rsid w:val="471C1F38"/>
    <w:rsid w:val="4831D3CF"/>
    <w:rsid w:val="4859747C"/>
    <w:rsid w:val="48DE0B9B"/>
    <w:rsid w:val="49DA10D4"/>
    <w:rsid w:val="4A6C576F"/>
    <w:rsid w:val="4B22D69D"/>
    <w:rsid w:val="4B5A0022"/>
    <w:rsid w:val="4BA2CEDD"/>
    <w:rsid w:val="4CC23D6B"/>
    <w:rsid w:val="4EF149F6"/>
    <w:rsid w:val="522D1143"/>
    <w:rsid w:val="52AFA2B1"/>
    <w:rsid w:val="5483D045"/>
    <w:rsid w:val="551B0804"/>
    <w:rsid w:val="56E0AC9E"/>
    <w:rsid w:val="56F7CEFA"/>
    <w:rsid w:val="571C7AB9"/>
    <w:rsid w:val="578B4363"/>
    <w:rsid w:val="58982C3C"/>
    <w:rsid w:val="58DFB58A"/>
    <w:rsid w:val="5A33FC9D"/>
    <w:rsid w:val="5C00F325"/>
    <w:rsid w:val="5CFEDEFB"/>
    <w:rsid w:val="5E49617F"/>
    <w:rsid w:val="5FE7A835"/>
    <w:rsid w:val="60BFCF3E"/>
    <w:rsid w:val="60C34CA7"/>
    <w:rsid w:val="6182A7E5"/>
    <w:rsid w:val="624EF7BF"/>
    <w:rsid w:val="62727A93"/>
    <w:rsid w:val="63E76A0F"/>
    <w:rsid w:val="64CDDE52"/>
    <w:rsid w:val="651A0520"/>
    <w:rsid w:val="65517E8F"/>
    <w:rsid w:val="6945229D"/>
    <w:rsid w:val="6C4C0737"/>
    <w:rsid w:val="6E374317"/>
    <w:rsid w:val="73DFC7D6"/>
    <w:rsid w:val="73E898FE"/>
    <w:rsid w:val="7476AC1C"/>
    <w:rsid w:val="7534F2FC"/>
    <w:rsid w:val="76E2C3CF"/>
    <w:rsid w:val="77D40D37"/>
    <w:rsid w:val="77D4DFBD"/>
    <w:rsid w:val="7833444D"/>
    <w:rsid w:val="7B06F093"/>
    <w:rsid w:val="7BB154B2"/>
    <w:rsid w:val="7C204D29"/>
    <w:rsid w:val="7D55EDF4"/>
    <w:rsid w:val="7F4C245F"/>
    <w:rsid w:val="7F6BCE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A7C5D"/>
  <w15:docId w15:val="{0A43F7BF-67C8-774D-BB1B-38A81460F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88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46E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AppData\Local\Microsoft\Windows\Temporary%20Internet%20Files\Low\Content.IE5\AKW2N0BS\Essa_Menu_Template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Essa_Menu_Template[1]</Template>
  <TotalTime>92</TotalTime>
  <Pages>2</Pages>
  <Words>113</Words>
  <Characters>648</Characters>
  <Application>Microsoft Office Word</Application>
  <DocSecurity>0</DocSecurity>
  <Lines>5</Lines>
  <Paragraphs>1</Paragraphs>
  <ScaleCrop>false</ScaleCrop>
  <Company>Essa Academy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Paul Gibney</cp:lastModifiedBy>
  <cp:revision>105</cp:revision>
  <cp:lastPrinted>2016-05-26T15:09:00Z</cp:lastPrinted>
  <dcterms:created xsi:type="dcterms:W3CDTF">2020-07-16T10:02:00Z</dcterms:created>
  <dcterms:modified xsi:type="dcterms:W3CDTF">2022-08-10T10:36:00Z</dcterms:modified>
</cp:coreProperties>
</file>